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5302" w14:textId="2228020C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default" r:id="rId12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3448A275" wp14:editId="022A18E4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02347" w14:textId="27F33690" w:rsidR="00C767EE" w:rsidRPr="004407F9" w:rsidRDefault="00C767EE" w:rsidP="004407F9">
      <w:pPr>
        <w:spacing w:after="0"/>
        <w:rPr>
          <w:b/>
          <w:color w:val="4F0433" w:themeColor="accent1"/>
          <w:sz w:val="28"/>
          <w:szCs w:val="28"/>
        </w:rPr>
      </w:pPr>
      <w:r w:rsidRPr="004407F9">
        <w:rPr>
          <w:b/>
          <w:color w:val="4F0433" w:themeColor="accent1"/>
          <w:sz w:val="28"/>
          <w:szCs w:val="28"/>
        </w:rPr>
        <w:t xml:space="preserve">Uppgift </w:t>
      </w:r>
      <w:r w:rsidR="00014FCD" w:rsidRPr="004407F9">
        <w:rPr>
          <w:b/>
          <w:color w:val="4F0433" w:themeColor="accent1"/>
          <w:sz w:val="28"/>
          <w:szCs w:val="28"/>
        </w:rPr>
        <w:t xml:space="preserve">1 </w:t>
      </w:r>
      <w:r w:rsidRPr="004407F9">
        <w:rPr>
          <w:b/>
          <w:color w:val="4F0433" w:themeColor="accent1"/>
          <w:sz w:val="28"/>
          <w:szCs w:val="28"/>
        </w:rPr>
        <w:t>– Hur jobbar vi?</w:t>
      </w:r>
    </w:p>
    <w:p w14:paraId="64A7390E" w14:textId="3880EE2E" w:rsidR="00135D72" w:rsidRDefault="00A12955" w:rsidP="004407F9">
      <w:pPr>
        <w:spacing w:after="0"/>
        <w:rPr>
          <w:b/>
          <w:color w:val="4F0433" w:themeColor="accent1"/>
        </w:rPr>
      </w:pPr>
      <w:r>
        <w:rPr>
          <w:b/>
          <w:noProof/>
          <w:color w:val="4F0433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1EEABC1E" wp14:editId="519C06E3">
                <wp:simplePos x="0" y="0"/>
                <wp:positionH relativeFrom="margin">
                  <wp:align>left</wp:align>
                </wp:positionH>
                <wp:positionV relativeFrom="paragraph">
                  <wp:posOffset>33528</wp:posOffset>
                </wp:positionV>
                <wp:extent cx="5369357" cy="1316736"/>
                <wp:effectExtent l="0" t="0" r="22225" b="17145"/>
                <wp:wrapNone/>
                <wp:docPr id="17281211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357" cy="13167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87ACA3" w14:textId="77777777" w:rsidR="00A12955" w:rsidRDefault="00A12955" w:rsidP="00A12955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E232B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Syfte med uppgiften: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Att få en gemensam bild av nuläget gällande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verksamhetens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förebyggande arbetsmiljöarbetet som ni kan utgå ifrån i det fortsatta arbetet.</w:t>
                            </w:r>
                          </w:p>
                          <w:p w14:paraId="46F6B18F" w14:textId="77777777" w:rsidR="00A12955" w:rsidRDefault="00A12955" w:rsidP="00A12955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E232B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 xml:space="preserve">Förberedelse: </w:t>
                            </w:r>
                            <w:r w:rsidRPr="000E232B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Samla arbe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tsgruppen och boka tid för att gå igenom uppgift 1. </w:t>
                            </w:r>
                          </w:p>
                          <w:p w14:paraId="01068FEC" w14:textId="77777777" w:rsidR="00A12955" w:rsidRPr="001B0B7E" w:rsidRDefault="00A12955" w:rsidP="00A12955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3955BC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Tidsåtgång: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45 minuter.</w:t>
                            </w:r>
                          </w:p>
                          <w:p w14:paraId="0F38E66A" w14:textId="77777777" w:rsidR="00A12955" w:rsidRDefault="00A12955" w:rsidP="00A129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EABC1E" id="Rectangle 2" o:spid="_x0000_s1026" style="position:absolute;margin-left:0;margin-top:2.65pt;width:422.8pt;height:103.7pt;z-index:251661311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" fillcolor="#ffddd6 [3207]" strokecolor="#450b00 [487]" strokeweight="1pt">
                <v:textbox>
                  <w:txbxContent>
                    <w:p w14:paraId="4387ACA3" w14:textId="77777777" w:rsidR="00A12955" w:rsidRDefault="00A12955" w:rsidP="00A12955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0E232B">
                        <w:rPr>
                          <w:b/>
                          <w:color w:val="000000" w:themeColor="text1"/>
                          <w:szCs w:val="20"/>
                        </w:rPr>
                        <w:t>Syfte med uppgiften: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Att få en gemensam bild av nuläget gällande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verksamhetens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förebyggande arbetsmiljöarbetet som ni kan utgå ifrån i det fortsatta arbetet.</w:t>
                      </w:r>
                    </w:p>
                    <w:p w14:paraId="46F6B18F" w14:textId="77777777" w:rsidR="00A12955" w:rsidRDefault="00A12955" w:rsidP="00A12955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0E232B">
                        <w:rPr>
                          <w:b/>
                          <w:color w:val="000000" w:themeColor="text1"/>
                          <w:szCs w:val="20"/>
                        </w:rPr>
                        <w:t xml:space="preserve">Förberedelse: </w:t>
                      </w:r>
                      <w:r w:rsidRPr="000E232B">
                        <w:rPr>
                          <w:bCs/>
                          <w:color w:val="000000" w:themeColor="text1"/>
                          <w:szCs w:val="20"/>
                        </w:rPr>
                        <w:t>Samla arbe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 xml:space="preserve">tsgruppen och boka tid för att gå igenom uppgift 1. </w:t>
                      </w:r>
                    </w:p>
                    <w:p w14:paraId="01068FEC" w14:textId="77777777" w:rsidR="00A12955" w:rsidRPr="001B0B7E" w:rsidRDefault="00A12955" w:rsidP="00A12955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3955BC">
                        <w:rPr>
                          <w:b/>
                          <w:color w:val="000000" w:themeColor="text1"/>
                          <w:szCs w:val="20"/>
                        </w:rPr>
                        <w:t>Tidsåtgång:</w:t>
                      </w:r>
                      <w:r>
                        <w:rPr>
                          <w:b/>
                          <w:color w:val="000000" w:themeColor="text1"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45 minuter.</w:t>
                      </w:r>
                    </w:p>
                    <w:p w14:paraId="0F38E66A" w14:textId="77777777" w:rsidR="00A12955" w:rsidRDefault="00A12955" w:rsidP="00A1295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AD9E95" w14:textId="417A895F" w:rsidR="00A12955" w:rsidRDefault="00A12955" w:rsidP="004407F9">
      <w:pPr>
        <w:spacing w:after="0"/>
        <w:rPr>
          <w:b/>
          <w:color w:val="4F0433" w:themeColor="accent1"/>
          <w:sz w:val="28"/>
          <w:szCs w:val="28"/>
        </w:rPr>
      </w:pPr>
    </w:p>
    <w:p w14:paraId="5DB50AC9" w14:textId="22A67FE0" w:rsidR="00A12955" w:rsidRDefault="00A12955" w:rsidP="004407F9">
      <w:pPr>
        <w:spacing w:after="0"/>
        <w:rPr>
          <w:b/>
          <w:color w:val="4F0433" w:themeColor="accent1"/>
          <w:sz w:val="28"/>
          <w:szCs w:val="28"/>
        </w:rPr>
      </w:pPr>
    </w:p>
    <w:p w14:paraId="0D378F0D" w14:textId="796D1216" w:rsidR="00A12955" w:rsidRDefault="00A12955" w:rsidP="004407F9">
      <w:pPr>
        <w:spacing w:after="0"/>
        <w:rPr>
          <w:b/>
          <w:color w:val="4F0433" w:themeColor="accent1"/>
          <w:sz w:val="28"/>
          <w:szCs w:val="28"/>
        </w:rPr>
      </w:pPr>
    </w:p>
    <w:p w14:paraId="3748A17E" w14:textId="77777777" w:rsidR="00A12955" w:rsidRDefault="00A12955" w:rsidP="004407F9">
      <w:pPr>
        <w:spacing w:after="0"/>
        <w:rPr>
          <w:b/>
          <w:color w:val="4F0433" w:themeColor="accent1"/>
          <w:sz w:val="28"/>
          <w:szCs w:val="28"/>
        </w:rPr>
      </w:pPr>
    </w:p>
    <w:p w14:paraId="54BF3A0F" w14:textId="77777777" w:rsidR="00A12955" w:rsidRDefault="00A12955" w:rsidP="004407F9">
      <w:pPr>
        <w:spacing w:after="0"/>
        <w:rPr>
          <w:b/>
          <w:color w:val="4F0433" w:themeColor="accent1"/>
          <w:sz w:val="28"/>
          <w:szCs w:val="28"/>
        </w:rPr>
      </w:pPr>
    </w:p>
    <w:p w14:paraId="7CC3EF01" w14:textId="1DD02244" w:rsidR="00C767EE" w:rsidRPr="004407F9" w:rsidRDefault="00C767EE" w:rsidP="004407F9">
      <w:pPr>
        <w:spacing w:after="0"/>
        <w:rPr>
          <w:b/>
          <w:color w:val="4F0433" w:themeColor="accent1"/>
          <w:sz w:val="28"/>
          <w:szCs w:val="28"/>
        </w:rPr>
      </w:pPr>
      <w:r w:rsidRPr="004407F9">
        <w:rPr>
          <w:b/>
          <w:color w:val="4F0433" w:themeColor="accent1"/>
          <w:sz w:val="28"/>
          <w:szCs w:val="28"/>
        </w:rPr>
        <w:t xml:space="preserve">Moment: </w:t>
      </w:r>
    </w:p>
    <w:p w14:paraId="1A711421" w14:textId="301052A5" w:rsidR="00C767EE" w:rsidRPr="00135D72" w:rsidRDefault="00C767EE" w:rsidP="004407F9">
      <w:pPr>
        <w:spacing w:line="240" w:lineRule="auto"/>
        <w:rPr>
          <w:bCs/>
          <w:color w:val="000000" w:themeColor="text1"/>
        </w:rPr>
      </w:pPr>
      <w:r w:rsidRPr="00135D72">
        <w:rPr>
          <w:b/>
          <w:color w:val="000000" w:themeColor="text1"/>
        </w:rPr>
        <w:t>1.</w:t>
      </w:r>
      <w:r w:rsidRPr="00135D72">
        <w:rPr>
          <w:bCs/>
          <w:color w:val="000000" w:themeColor="text1"/>
        </w:rPr>
        <w:t xml:space="preserve"> </w:t>
      </w:r>
      <w:r w:rsidRPr="00135D72">
        <w:rPr>
          <w:b/>
          <w:color w:val="000000" w:themeColor="text1"/>
        </w:rPr>
        <w:t>Gå igenom riktlinjens rekommendation</w:t>
      </w:r>
      <w:r w:rsidR="000E232B" w:rsidRPr="00135D72">
        <w:rPr>
          <w:b/>
          <w:color w:val="000000" w:themeColor="text1"/>
        </w:rPr>
        <w:t xml:space="preserve"> </w:t>
      </w:r>
      <w:r w:rsidR="000E232B" w:rsidRPr="00135D72">
        <w:rPr>
          <w:bCs/>
          <w:color w:val="000000" w:themeColor="text1"/>
        </w:rPr>
        <w:t xml:space="preserve">om arbetsmiljödokument </w:t>
      </w:r>
      <w:r w:rsidR="000E232B" w:rsidRPr="00135D72">
        <w:t>(s. 22–23)</w:t>
      </w:r>
      <w:r w:rsidRPr="00135D72">
        <w:rPr>
          <w:bCs/>
          <w:color w:val="000000" w:themeColor="text1"/>
        </w:rPr>
        <w:t xml:space="preserve">. Riktlinjen finns tillgänglig här: </w:t>
      </w:r>
      <w:hyperlink r:id="rId15" w:history="1">
        <w:r w:rsidR="00890F70" w:rsidRPr="00135D72">
          <w:rPr>
            <w:rStyle w:val="Hyperlink"/>
            <w:bCs/>
          </w:rPr>
          <w:t>www.av.se/arbetsmiljoarbete-och-inspektioner/publikationer/riktlinjer-for-foretagshalsovarden/riktlinjer-for-psykisk-halsa-pa-arbetsplatsen/</w:t>
        </w:r>
      </w:hyperlink>
    </w:p>
    <w:p w14:paraId="597AE6D1" w14:textId="5531EB86" w:rsidR="00890F70" w:rsidRPr="00135D72" w:rsidRDefault="00890F70" w:rsidP="00135D72">
      <w:pPr>
        <w:spacing w:after="0"/>
      </w:pPr>
      <w:r w:rsidRPr="00135D72">
        <w:rPr>
          <w:b/>
          <w:bCs/>
        </w:rPr>
        <w:t xml:space="preserve">2. </w:t>
      </w:r>
      <w:r w:rsidR="000E232B" w:rsidRPr="00135D72">
        <w:rPr>
          <w:b/>
          <w:bCs/>
        </w:rPr>
        <w:t>Diskutera i gruppen</w:t>
      </w:r>
    </w:p>
    <w:p w14:paraId="5AF5C30E" w14:textId="008869DA" w:rsidR="00890F70" w:rsidRDefault="00890F70" w:rsidP="004407F9">
      <w:pPr>
        <w:numPr>
          <w:ilvl w:val="0"/>
          <w:numId w:val="17"/>
        </w:numPr>
        <w:spacing w:after="0" w:line="240" w:lineRule="auto"/>
      </w:pPr>
      <w:r w:rsidRPr="00135D72">
        <w:t>Finns det skriftliga arbetsmiljödokument inom verksamheten för att hantera/förebygga organisatoriska och sociala risker?</w:t>
      </w:r>
    </w:p>
    <w:p w14:paraId="0630C1F6" w14:textId="2DB3AE59" w:rsidR="00135D72" w:rsidRDefault="00135D72" w:rsidP="00135D72">
      <w:pPr>
        <w:numPr>
          <w:ilvl w:val="1"/>
          <w:numId w:val="17"/>
        </w:numPr>
        <w:spacing w:after="0" w:line="240" w:lineRule="auto"/>
      </w:pPr>
      <w:r>
        <w:t>Om ja, fortsätt till att diskutera om dessa arbetsmiljödokument är aktuella</w:t>
      </w:r>
      <w:r w:rsidR="00A05F6A">
        <w:t>.</w:t>
      </w:r>
      <w:r>
        <w:t xml:space="preserve"> </w:t>
      </w:r>
    </w:p>
    <w:p w14:paraId="009DF00A" w14:textId="124726B5" w:rsidR="00135D72" w:rsidRPr="00135D72" w:rsidRDefault="00135D72" w:rsidP="00A12955">
      <w:pPr>
        <w:numPr>
          <w:ilvl w:val="1"/>
          <w:numId w:val="17"/>
        </w:numPr>
        <w:spacing w:line="240" w:lineRule="auto"/>
      </w:pPr>
      <w:r>
        <w:t xml:space="preserve">Om nej, </w:t>
      </w:r>
      <w:r w:rsidR="00A12955">
        <w:t>försätt att diskutera varför det inte finns skriftliga arbetsmiljödokument, vilka dokument som skulle behövas skapas</w:t>
      </w:r>
      <w:r w:rsidR="0083499B">
        <w:t>, och vad den bör innehålla</w:t>
      </w:r>
      <w:r w:rsidR="00A12955">
        <w:t xml:space="preserve">.  När ni har diskuterat klart fortsätt med </w:t>
      </w:r>
      <w:r w:rsidR="00A12955" w:rsidRPr="00A05F6A">
        <w:rPr>
          <w:b/>
          <w:bCs/>
        </w:rPr>
        <w:t>uppgift 2</w:t>
      </w:r>
      <w:r w:rsidR="0083499B" w:rsidRPr="00A05F6A">
        <w:rPr>
          <w:b/>
          <w:bCs/>
        </w:rPr>
        <w:t>:</w:t>
      </w:r>
      <w:r w:rsidR="00A12955" w:rsidRPr="00A05F6A">
        <w:rPr>
          <w:b/>
          <w:bCs/>
        </w:rPr>
        <w:t xml:space="preserve"> </w:t>
      </w:r>
      <w:r w:rsidR="0083499B" w:rsidRPr="00A05F6A">
        <w:rPr>
          <w:b/>
          <w:bCs/>
        </w:rPr>
        <w:t>A</w:t>
      </w:r>
      <w:r w:rsidR="00A12955" w:rsidRPr="00A05F6A">
        <w:rPr>
          <w:b/>
          <w:bCs/>
        </w:rPr>
        <w:t>tt skapa SMARTA-mål</w:t>
      </w:r>
      <w:r w:rsidR="004407F9" w:rsidRPr="00135D72">
        <w:t>. </w:t>
      </w:r>
    </w:p>
    <w:p w14:paraId="2148D5D7" w14:textId="00FD8B98" w:rsidR="00890F70" w:rsidRDefault="00890F70" w:rsidP="00135D72">
      <w:pPr>
        <w:numPr>
          <w:ilvl w:val="0"/>
          <w:numId w:val="17"/>
        </w:numPr>
        <w:spacing w:after="0"/>
      </w:pPr>
      <w:r w:rsidRPr="00135D72">
        <w:t xml:space="preserve">Är </w:t>
      </w:r>
      <w:r w:rsidR="0083499B">
        <w:t>de</w:t>
      </w:r>
      <w:r w:rsidR="00A05F6A">
        <w:t>ssa</w:t>
      </w:r>
      <w:r w:rsidR="0083499B">
        <w:t xml:space="preserve"> befintliga</w:t>
      </w:r>
      <w:r w:rsidR="0083499B" w:rsidRPr="00135D72">
        <w:t xml:space="preserve"> </w:t>
      </w:r>
      <w:r w:rsidRPr="00135D72">
        <w:t>arbetsmiljödokument aktuella?</w:t>
      </w:r>
    </w:p>
    <w:p w14:paraId="776EFB92" w14:textId="295CA3E4" w:rsidR="00135D72" w:rsidRDefault="00135D72" w:rsidP="00135D72">
      <w:pPr>
        <w:numPr>
          <w:ilvl w:val="1"/>
          <w:numId w:val="17"/>
        </w:numPr>
        <w:spacing w:after="0" w:line="240" w:lineRule="auto"/>
      </w:pPr>
      <w:r>
        <w:t xml:space="preserve">Om ja, fortsätt till att se om dessa dokument är i linje med vad som rekommenderas i </w:t>
      </w:r>
      <w:hyperlink r:id="rId16" w:history="1">
        <w:r w:rsidRPr="00135D72">
          <w:rPr>
            <w:rStyle w:val="Hyperlink"/>
          </w:rPr>
          <w:t>Riktlinjer för psykisk hälsa på arbetsplatsen</w:t>
        </w:r>
      </w:hyperlink>
      <w:r w:rsidRPr="00135D72">
        <w:t> (s. 22–23). </w:t>
      </w:r>
    </w:p>
    <w:p w14:paraId="7276F9DF" w14:textId="2B55D911" w:rsidR="004407F9" w:rsidRDefault="00135D72" w:rsidP="00F836E0">
      <w:pPr>
        <w:numPr>
          <w:ilvl w:val="1"/>
          <w:numId w:val="17"/>
        </w:numPr>
        <w:spacing w:after="0" w:line="240" w:lineRule="auto"/>
      </w:pPr>
      <w:r>
        <w:t xml:space="preserve">Om nej, </w:t>
      </w:r>
      <w:r w:rsidR="00B94B41">
        <w:t xml:space="preserve">försätt att diskutera </w:t>
      </w:r>
      <w:r w:rsidR="00B94B41">
        <w:t>vad som skulle behövas uppdateras</w:t>
      </w:r>
      <w:r w:rsidR="00B94B41">
        <w:t xml:space="preserve">, </w:t>
      </w:r>
      <w:r w:rsidR="00B94B41">
        <w:t>vad</w:t>
      </w:r>
      <w:r w:rsidR="00B94B41">
        <w:t xml:space="preserve"> </w:t>
      </w:r>
      <w:r w:rsidR="00B94B41">
        <w:t xml:space="preserve">dokumentet </w:t>
      </w:r>
      <w:r w:rsidR="00B94B41">
        <w:t>bör innehålla</w:t>
      </w:r>
      <w:r w:rsidR="00B94B41">
        <w:t xml:space="preserve">s och vad </w:t>
      </w:r>
      <w:r w:rsidR="00B94B41">
        <w:t xml:space="preserve">som skulle behövas ändras. När ni har diskuterat klart fortsätt med </w:t>
      </w:r>
      <w:r w:rsidR="00B94B41" w:rsidRPr="00A05F6A">
        <w:rPr>
          <w:b/>
          <w:bCs/>
        </w:rPr>
        <w:t>uppgift 2: Att skapa SMARTA-mål</w:t>
      </w:r>
      <w:r w:rsidR="00B94B41" w:rsidRPr="00135D72">
        <w:t>. </w:t>
      </w:r>
    </w:p>
    <w:p w14:paraId="68180583" w14:textId="77777777" w:rsidR="00B94B41" w:rsidRDefault="00B94B41" w:rsidP="00B94B41">
      <w:pPr>
        <w:spacing w:after="0" w:line="240" w:lineRule="auto"/>
        <w:ind w:left="1080"/>
      </w:pPr>
    </w:p>
    <w:p w14:paraId="446C6421" w14:textId="4C48C914" w:rsidR="004407F9" w:rsidRDefault="004407F9" w:rsidP="004407F9">
      <w:pPr>
        <w:numPr>
          <w:ilvl w:val="0"/>
          <w:numId w:val="17"/>
        </w:numPr>
        <w:spacing w:after="0" w:line="240" w:lineRule="auto"/>
      </w:pPr>
      <w:r>
        <w:t xml:space="preserve">Är arbetsmiljödokument i linje med vad som rekommenderas i </w:t>
      </w:r>
      <w:hyperlink r:id="rId17" w:history="1">
        <w:r w:rsidRPr="00135D72">
          <w:rPr>
            <w:rStyle w:val="Hyperlink"/>
          </w:rPr>
          <w:t>Riktlinjer för psykisk hälsa på arbetsplatsen</w:t>
        </w:r>
      </w:hyperlink>
      <w:r w:rsidRPr="00135D72">
        <w:t> (s. 22–23). </w:t>
      </w:r>
    </w:p>
    <w:p w14:paraId="2B4D4F10" w14:textId="28FDCC9D" w:rsidR="00A05F6A" w:rsidRDefault="004407F9" w:rsidP="00A05F6A">
      <w:pPr>
        <w:numPr>
          <w:ilvl w:val="1"/>
          <w:numId w:val="17"/>
        </w:numPr>
        <w:spacing w:after="0" w:line="240" w:lineRule="auto"/>
      </w:pPr>
      <w:r>
        <w:t xml:space="preserve">Om ja, fortsätt </w:t>
      </w:r>
      <w:r w:rsidR="00A05F6A">
        <w:t xml:space="preserve">med </w:t>
      </w:r>
      <w:r w:rsidR="00A05F6A" w:rsidRPr="00A05F6A">
        <w:rPr>
          <w:b/>
          <w:bCs/>
        </w:rPr>
        <w:t>uppgift 2: Att skapa SMARTA-mål</w:t>
      </w:r>
      <w:r w:rsidR="00A05F6A" w:rsidRPr="00135D72">
        <w:t>. </w:t>
      </w:r>
    </w:p>
    <w:p w14:paraId="5F045637" w14:textId="3F9B81DB" w:rsidR="004407F9" w:rsidRDefault="004407F9" w:rsidP="00A05F6A">
      <w:pPr>
        <w:spacing w:after="0" w:line="240" w:lineRule="auto"/>
        <w:ind w:left="1080"/>
      </w:pPr>
    </w:p>
    <w:p w14:paraId="71E279F7" w14:textId="56E6203C" w:rsidR="00B94B41" w:rsidRDefault="00B94B41" w:rsidP="00B94B41">
      <w:pPr>
        <w:numPr>
          <w:ilvl w:val="1"/>
          <w:numId w:val="17"/>
        </w:numPr>
        <w:spacing w:after="0" w:line="240" w:lineRule="auto"/>
      </w:pPr>
      <w:r>
        <w:lastRenderedPageBreak/>
        <w:t>Om nej, försätt att diskutera varför de</w:t>
      </w:r>
      <w:r w:rsidR="00A05F6A">
        <w:t>ssa</w:t>
      </w:r>
      <w:r>
        <w:t xml:space="preserve"> inte är i linje med vad som rekommenderas, vad dokumentet bör innehållas och vad som skulle behövas ändras. När ni har diskuterat klart fortsätt med </w:t>
      </w:r>
      <w:r w:rsidRPr="00A05F6A">
        <w:rPr>
          <w:b/>
          <w:bCs/>
        </w:rPr>
        <w:t>uppgift 2: Att skapa SMARTA-mål</w:t>
      </w:r>
      <w:r w:rsidRPr="00135D72">
        <w:t>. </w:t>
      </w:r>
    </w:p>
    <w:p w14:paraId="46AE3EBB" w14:textId="77777777" w:rsidR="004407F9" w:rsidRDefault="004407F9" w:rsidP="004407F9">
      <w:pPr>
        <w:spacing w:after="0" w:line="240" w:lineRule="auto"/>
        <w:ind w:left="1080"/>
      </w:pPr>
    </w:p>
    <w:p w14:paraId="603ADD1D" w14:textId="42CBBF45" w:rsidR="001917DC" w:rsidRPr="004407F9" w:rsidRDefault="000E232B">
      <w:pPr>
        <w:rPr>
          <w:bCs/>
          <w:color w:val="000000" w:themeColor="text1"/>
        </w:rPr>
      </w:pPr>
      <w:r w:rsidRPr="00135D72">
        <w:rPr>
          <w:b/>
          <w:color w:val="000000" w:themeColor="text1"/>
        </w:rPr>
        <w:t>3</w:t>
      </w:r>
      <w:r w:rsidR="00C767EE" w:rsidRPr="00135D72">
        <w:rPr>
          <w:b/>
          <w:color w:val="000000" w:themeColor="text1"/>
        </w:rPr>
        <w:t>.</w:t>
      </w:r>
      <w:r w:rsidR="00C767EE" w:rsidRPr="00135D72">
        <w:rPr>
          <w:bCs/>
          <w:color w:val="000000" w:themeColor="text1"/>
        </w:rPr>
        <w:t xml:space="preserve"> </w:t>
      </w:r>
      <w:r w:rsidRPr="00135D72">
        <w:rPr>
          <w:b/>
          <w:color w:val="000000" w:themeColor="text1"/>
        </w:rPr>
        <w:t xml:space="preserve">Dokumentera </w:t>
      </w:r>
      <w:r w:rsidRPr="00135D72">
        <w:rPr>
          <w:bCs/>
          <w:color w:val="000000" w:themeColor="text1"/>
        </w:rPr>
        <w:t>vad ni kommit fram till nedan.</w:t>
      </w:r>
      <w:r w:rsidR="001917DC">
        <w:rPr>
          <w:bCs/>
          <w:color w:val="000000" w:themeColor="text1"/>
          <w:sz w:val="22"/>
          <w:szCs w:val="18"/>
        </w:rPr>
        <w:br w:type="page"/>
      </w:r>
    </w:p>
    <w:p w14:paraId="04AC21AB" w14:textId="77777777" w:rsidR="000E232B" w:rsidRDefault="00C767EE" w:rsidP="000E232B">
      <w:pPr>
        <w:rPr>
          <w:b/>
          <w:color w:val="4F0433" w:themeColor="accent1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lastRenderedPageBreak/>
        <w:t xml:space="preserve">Rekommendation 1: </w:t>
      </w:r>
      <w:r w:rsidR="000E232B">
        <w:rPr>
          <w:b/>
          <w:color w:val="4F0433" w:themeColor="accent1"/>
          <w:sz w:val="28"/>
          <w:szCs w:val="22"/>
        </w:rPr>
        <w:t>arbetsmiljödokument</w:t>
      </w:r>
    </w:p>
    <w:p w14:paraId="66822E25" w14:textId="56DA02D9" w:rsidR="000E232B" w:rsidRPr="00135D72" w:rsidRDefault="000E232B" w:rsidP="000E232B">
      <w:pPr>
        <w:rPr>
          <w:bCs/>
        </w:rPr>
      </w:pPr>
      <w:r w:rsidRPr="00135D72">
        <w:t>Finns det skriftliga arbetsmiljödokument inom verksamheten för att hantera/förebygga organisatoriska och sociala risker?</w:t>
      </w:r>
    </w:p>
    <w:p w14:paraId="4D02AA8D" w14:textId="77777777" w:rsidR="000E232B" w:rsidRPr="00135D72" w:rsidRDefault="000E232B" w:rsidP="00C767EE">
      <w:r w:rsidRPr="00135D72">
        <w:t>Är dessa arbetsmiljödokument aktuella?</w:t>
      </w:r>
    </w:p>
    <w:p w14:paraId="443D3791" w14:textId="479BD0F7" w:rsidR="00C767EE" w:rsidRPr="000E232B" w:rsidRDefault="000E232B" w:rsidP="00C767EE">
      <w:pPr>
        <w:rPr>
          <w:sz w:val="22"/>
          <w:szCs w:val="22"/>
        </w:rPr>
      </w:pPr>
      <w:r w:rsidRPr="00135D72">
        <w:t>Är dokumentet i linje med vad som rekommenderas i </w:t>
      </w:r>
      <w:hyperlink r:id="rId18" w:history="1">
        <w:r w:rsidRPr="00135D72">
          <w:rPr>
            <w:rStyle w:val="Hyperlink"/>
          </w:rPr>
          <w:t>Riktlinjer för psykisk hälsa på arbetsplatsen</w:t>
        </w:r>
      </w:hyperlink>
      <w:r w:rsidRPr="00135D72">
        <w:t> (s. 22–23).</w:t>
      </w:r>
      <w:r w:rsidRPr="000E232B">
        <w:rPr>
          <w:sz w:val="22"/>
          <w:szCs w:val="22"/>
        </w:rPr>
        <w:t> </w:t>
      </w:r>
      <w:r w:rsidR="00C767EE">
        <w:rPr>
          <w:b/>
          <w:color w:val="FF3913" w:themeColor="accent2" w:themeShade="BF"/>
          <w:sz w:val="28"/>
          <w:szCs w:val="22"/>
        </w:rPr>
        <w:br/>
      </w:r>
      <w:r w:rsidR="00C767EE" w:rsidRPr="00C767EE">
        <w:rPr>
          <w:bCs/>
          <w:sz w:val="28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67EE">
        <w:rPr>
          <w:b/>
          <w:color w:val="FF3913" w:themeColor="accent2" w:themeShade="BF"/>
          <w:sz w:val="28"/>
          <w:szCs w:val="22"/>
        </w:rPr>
        <w:br/>
      </w:r>
    </w:p>
    <w:p w14:paraId="46AEA04E" w14:textId="5589C4FC" w:rsidR="009C71CF" w:rsidRPr="000E232B" w:rsidRDefault="009C71CF" w:rsidP="00E57646">
      <w:pPr>
        <w:rPr>
          <w:b/>
          <w:color w:val="FF3913" w:themeColor="accent2" w:themeShade="BF"/>
          <w:sz w:val="28"/>
          <w:szCs w:val="22"/>
        </w:rPr>
      </w:pPr>
    </w:p>
    <w:sectPr w:rsidR="009C71CF" w:rsidRPr="000E232B" w:rsidSect="003B4DFC">
      <w:headerReference w:type="default" r:id="rId19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9E03D" w14:textId="77777777" w:rsidR="00592B4A" w:rsidRDefault="00592B4A" w:rsidP="001636A9">
      <w:pPr>
        <w:spacing w:after="0" w:line="240" w:lineRule="auto"/>
      </w:pPr>
      <w:r>
        <w:separator/>
      </w:r>
    </w:p>
  </w:endnote>
  <w:endnote w:type="continuationSeparator" w:id="0">
    <w:p w14:paraId="6442AF31" w14:textId="77777777" w:rsidR="00592B4A" w:rsidRDefault="00592B4A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3DD84" w14:textId="77777777" w:rsidR="00592B4A" w:rsidRDefault="00592B4A" w:rsidP="001636A9">
      <w:pPr>
        <w:spacing w:after="0" w:line="240" w:lineRule="auto"/>
      </w:pPr>
      <w:r>
        <w:separator/>
      </w:r>
    </w:p>
  </w:footnote>
  <w:footnote w:type="continuationSeparator" w:id="0">
    <w:p w14:paraId="375EBF1C" w14:textId="77777777" w:rsidR="00592B4A" w:rsidRDefault="00592B4A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7067" w14:textId="77777777" w:rsidR="00307FC0" w:rsidRPr="0082169F" w:rsidRDefault="0061653D" w:rsidP="00835DDF">
    <w:pPr>
      <w:pStyle w:val="Header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8D8DCC" wp14:editId="35859BBC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3FF87B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D8DCC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163FF87B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7386" w14:textId="4CA27FBD" w:rsidR="00A9264E" w:rsidRPr="0082169F" w:rsidRDefault="00A9264E" w:rsidP="00835DDF">
    <w:pPr>
      <w:pStyle w:val="Header"/>
      <w:spacing w:after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54E0CCE"/>
    <w:multiLevelType w:val="hybridMultilevel"/>
    <w:tmpl w:val="ED3CA74A"/>
    <w:lvl w:ilvl="0" w:tplc="38661C1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660A6F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4CC68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374A9B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E2218A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3408E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66A253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DD69D9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7A68D4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ListNumber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6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841286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1sTC1NDA0NDKwMDNR0lEKTi0uzszPAykwqgUAFhMYSywAAAA="/>
  </w:docVars>
  <w:rsids>
    <w:rsidRoot w:val="00C767EE"/>
    <w:rsid w:val="00014FCD"/>
    <w:rsid w:val="00043E74"/>
    <w:rsid w:val="000527BA"/>
    <w:rsid w:val="00062AD3"/>
    <w:rsid w:val="000B6EB1"/>
    <w:rsid w:val="000E232B"/>
    <w:rsid w:val="00115F82"/>
    <w:rsid w:val="00130604"/>
    <w:rsid w:val="00135D72"/>
    <w:rsid w:val="001636A9"/>
    <w:rsid w:val="00177D2A"/>
    <w:rsid w:val="001917DC"/>
    <w:rsid w:val="001A4234"/>
    <w:rsid w:val="001B0B7E"/>
    <w:rsid w:val="001C1DDA"/>
    <w:rsid w:val="002566F1"/>
    <w:rsid w:val="00256B08"/>
    <w:rsid w:val="00260FFF"/>
    <w:rsid w:val="002644FB"/>
    <w:rsid w:val="00296E44"/>
    <w:rsid w:val="002A660D"/>
    <w:rsid w:val="002E27C9"/>
    <w:rsid w:val="003038EA"/>
    <w:rsid w:val="00307FC0"/>
    <w:rsid w:val="0033241B"/>
    <w:rsid w:val="003800D4"/>
    <w:rsid w:val="003926FD"/>
    <w:rsid w:val="003955BC"/>
    <w:rsid w:val="003B3D76"/>
    <w:rsid w:val="003B4DFC"/>
    <w:rsid w:val="003D7002"/>
    <w:rsid w:val="003E51FC"/>
    <w:rsid w:val="003F3AAE"/>
    <w:rsid w:val="00421BF2"/>
    <w:rsid w:val="0042548F"/>
    <w:rsid w:val="00427A2A"/>
    <w:rsid w:val="004407F9"/>
    <w:rsid w:val="00472F29"/>
    <w:rsid w:val="004921C3"/>
    <w:rsid w:val="004B7D08"/>
    <w:rsid w:val="004D2686"/>
    <w:rsid w:val="00505867"/>
    <w:rsid w:val="00530095"/>
    <w:rsid w:val="00544DCC"/>
    <w:rsid w:val="00592B4A"/>
    <w:rsid w:val="005F7EEF"/>
    <w:rsid w:val="006002D5"/>
    <w:rsid w:val="0061653D"/>
    <w:rsid w:val="0061666A"/>
    <w:rsid w:val="00630DF2"/>
    <w:rsid w:val="0064335D"/>
    <w:rsid w:val="0064712A"/>
    <w:rsid w:val="00670D66"/>
    <w:rsid w:val="00685373"/>
    <w:rsid w:val="00690212"/>
    <w:rsid w:val="006B40E4"/>
    <w:rsid w:val="006E29FD"/>
    <w:rsid w:val="006F196B"/>
    <w:rsid w:val="007337FB"/>
    <w:rsid w:val="00775674"/>
    <w:rsid w:val="007A1B26"/>
    <w:rsid w:val="007D676D"/>
    <w:rsid w:val="007E3EDE"/>
    <w:rsid w:val="008215EB"/>
    <w:rsid w:val="0082169F"/>
    <w:rsid w:val="0083499B"/>
    <w:rsid w:val="00835DDF"/>
    <w:rsid w:val="008566DA"/>
    <w:rsid w:val="00890F70"/>
    <w:rsid w:val="008931CA"/>
    <w:rsid w:val="008C15AD"/>
    <w:rsid w:val="008E2C5E"/>
    <w:rsid w:val="00902BE9"/>
    <w:rsid w:val="00926903"/>
    <w:rsid w:val="0093655E"/>
    <w:rsid w:val="009663ED"/>
    <w:rsid w:val="00966B1B"/>
    <w:rsid w:val="009A6896"/>
    <w:rsid w:val="009B6B15"/>
    <w:rsid w:val="009C5E16"/>
    <w:rsid w:val="009C71CF"/>
    <w:rsid w:val="009E4C6F"/>
    <w:rsid w:val="00A0185B"/>
    <w:rsid w:val="00A05F6A"/>
    <w:rsid w:val="00A06538"/>
    <w:rsid w:val="00A12955"/>
    <w:rsid w:val="00A15797"/>
    <w:rsid w:val="00A42C3B"/>
    <w:rsid w:val="00A8461A"/>
    <w:rsid w:val="00A9264E"/>
    <w:rsid w:val="00AF6DAD"/>
    <w:rsid w:val="00AF6DCA"/>
    <w:rsid w:val="00B068A1"/>
    <w:rsid w:val="00B209FB"/>
    <w:rsid w:val="00B25F55"/>
    <w:rsid w:val="00B30584"/>
    <w:rsid w:val="00B32588"/>
    <w:rsid w:val="00B541C4"/>
    <w:rsid w:val="00B5574B"/>
    <w:rsid w:val="00B747DF"/>
    <w:rsid w:val="00B94B41"/>
    <w:rsid w:val="00B964A0"/>
    <w:rsid w:val="00BE1CEF"/>
    <w:rsid w:val="00BF578C"/>
    <w:rsid w:val="00C02C2B"/>
    <w:rsid w:val="00C05AB0"/>
    <w:rsid w:val="00C05DE5"/>
    <w:rsid w:val="00C0676F"/>
    <w:rsid w:val="00C56040"/>
    <w:rsid w:val="00C63F6E"/>
    <w:rsid w:val="00C67EBC"/>
    <w:rsid w:val="00C70670"/>
    <w:rsid w:val="00C722CA"/>
    <w:rsid w:val="00C767EE"/>
    <w:rsid w:val="00C906B6"/>
    <w:rsid w:val="00C960F9"/>
    <w:rsid w:val="00CC077A"/>
    <w:rsid w:val="00CC1529"/>
    <w:rsid w:val="00CE13F7"/>
    <w:rsid w:val="00CF3601"/>
    <w:rsid w:val="00D16D28"/>
    <w:rsid w:val="00D3165D"/>
    <w:rsid w:val="00D36AAE"/>
    <w:rsid w:val="00D56FB7"/>
    <w:rsid w:val="00D64001"/>
    <w:rsid w:val="00D83432"/>
    <w:rsid w:val="00DB415B"/>
    <w:rsid w:val="00DB6600"/>
    <w:rsid w:val="00DE1BEB"/>
    <w:rsid w:val="00DE6EE8"/>
    <w:rsid w:val="00E0764E"/>
    <w:rsid w:val="00E355E3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F0618D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821B7"/>
  <w15:chartTrackingRefBased/>
  <w15:docId w15:val="{16512CD0-53B2-4D1F-B28B-97C34D8E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Title">
    <w:name w:val="Title"/>
    <w:basedOn w:val="Heading1"/>
    <w:next w:val="Normal"/>
    <w:link w:val="Title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ListBullet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ListNumber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ListNumber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Subtitle">
    <w:name w:val="Subtitle"/>
    <w:basedOn w:val="Normal"/>
    <w:next w:val="Normal"/>
    <w:link w:val="Subtitle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SubtitleChar">
    <w:name w:val="Subtitle Char"/>
    <w:basedOn w:val="DefaultParagraphFont"/>
    <w:link w:val="Subtitle"/>
    <w:uiPriority w:val="9"/>
    <w:rsid w:val="00A0185B"/>
    <w:rPr>
      <w:rFonts w:eastAsiaTheme="minorEastAsia"/>
      <w:spacing w:val="15"/>
      <w:lang w:val="sv-SE"/>
    </w:rPr>
  </w:style>
  <w:style w:type="paragraph" w:styleId="Caption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EnvelopeReturn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Closing">
    <w:name w:val="Closing"/>
    <w:basedOn w:val="Normal"/>
    <w:link w:val="Closing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A0185B"/>
    <w:rPr>
      <w:lang w:val="sv-SE"/>
    </w:rPr>
  </w:style>
  <w:style w:type="paragraph" w:styleId="TableofFigures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otnoteReference">
    <w:name w:val="footnote reference"/>
    <w:basedOn w:val="DefaultParagraphFont"/>
    <w:uiPriority w:val="99"/>
    <w:unhideWhenUsed/>
    <w:rsid w:val="00E603CE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0185B"/>
    <w:rPr>
      <w:sz w:val="20"/>
      <w:szCs w:val="20"/>
      <w:lang w:val="sv-SE"/>
    </w:rPr>
  </w:style>
  <w:style w:type="paragraph" w:styleId="BlockText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Salutation">
    <w:name w:val="Salutation"/>
    <w:basedOn w:val="Normal"/>
    <w:next w:val="Normal"/>
    <w:link w:val="Salutation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SalutationChar">
    <w:name w:val="Salutation Char"/>
    <w:basedOn w:val="DefaultParagraphFont"/>
    <w:link w:val="Salutation"/>
    <w:uiPriority w:val="19"/>
    <w:rsid w:val="00E771E6"/>
    <w:rPr>
      <w:spacing w:val="10"/>
      <w:lang w:val="sv-SE"/>
    </w:rPr>
  </w:style>
  <w:style w:type="paragraph" w:styleId="CommentText">
    <w:name w:val="annotation text"/>
    <w:basedOn w:val="Normal"/>
    <w:link w:val="CommentText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7C9"/>
    <w:rPr>
      <w:sz w:val="20"/>
      <w:szCs w:val="20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E603CE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Header">
    <w:name w:val="header"/>
    <w:basedOn w:val="Normal"/>
    <w:link w:val="Header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3CE"/>
    <w:rPr>
      <w:lang w:val="sv-SE"/>
    </w:rPr>
  </w:style>
  <w:style w:type="paragraph" w:styleId="Footer">
    <w:name w:val="footer"/>
    <w:basedOn w:val="Normal"/>
    <w:link w:val="Footer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Heading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Heading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Heading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Heading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EnvelopeAddress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e">
    <w:name w:val="Date"/>
    <w:basedOn w:val="Normal"/>
    <w:next w:val="Normal"/>
    <w:link w:val="DateChar"/>
    <w:uiPriority w:val="99"/>
    <w:unhideWhenUsed/>
    <w:rsid w:val="00BE1CEF"/>
    <w:pPr>
      <w:spacing w:before="360" w:after="840"/>
    </w:pPr>
  </w:style>
  <w:style w:type="character" w:customStyle="1" w:styleId="DateChar">
    <w:name w:val="Date Char"/>
    <w:basedOn w:val="DefaultParagraphFont"/>
    <w:link w:val="Date"/>
    <w:uiPriority w:val="99"/>
    <w:rsid w:val="00A0185B"/>
    <w:rPr>
      <w:lang w:val="sv-SE"/>
    </w:rPr>
  </w:style>
  <w:style w:type="character" w:styleId="PlaceholderText">
    <w:name w:val="Placeholder Text"/>
    <w:basedOn w:val="DefaultParagraphFont"/>
    <w:uiPriority w:val="99"/>
    <w:semiHidden/>
    <w:rsid w:val="00C906B6"/>
    <w:rPr>
      <w:color w:val="808080"/>
      <w:lang w:val="sv-SE"/>
    </w:rPr>
  </w:style>
  <w:style w:type="table" w:styleId="TableGrid">
    <w:name w:val="Table Grid"/>
    <w:basedOn w:val="TableNorma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TOC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TOC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TOC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ink">
    <w:name w:val="Hyperlink"/>
    <w:basedOn w:val="DefaultParagraphFon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Title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DefaultParagraphFon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B40E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B40E4"/>
    <w:rPr>
      <w:lang w:val="sv-SE"/>
    </w:rPr>
  </w:style>
  <w:style w:type="character" w:styleId="FollowedHyperlink">
    <w:name w:val="FollowedHyperlink"/>
    <w:basedOn w:val="DefaultParagraphFon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Emphasis">
    <w:name w:val="Emphasis"/>
    <w:basedOn w:val="DefaultParagraphFont"/>
    <w:uiPriority w:val="20"/>
    <w:semiHidden/>
    <w:qFormat/>
    <w:rsid w:val="006B40E4"/>
    <w:rPr>
      <w:i/>
      <w:iCs/>
      <w:lang w:val="sv-SE"/>
    </w:rPr>
  </w:style>
  <w:style w:type="character" w:styleId="BookTitle">
    <w:name w:val="Book Title"/>
    <w:basedOn w:val="DefaultParagraphFon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4"/>
    <w:rPr>
      <w:lang w:val="sv-S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40E4"/>
    <w:rPr>
      <w:lang w:val="sv-S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B40E4"/>
    <w:rPr>
      <w:sz w:val="16"/>
      <w:szCs w:val="16"/>
      <w:lang w:val="sv-S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B40E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B40E4"/>
    <w:rPr>
      <w:lang w:val="sv-S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40E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40E4"/>
    <w:rPr>
      <w:lang w:val="sv-S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B40E4"/>
    <w:rPr>
      <w:lang w:val="sv-S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40E4"/>
    <w:rPr>
      <w:lang w:val="sv-S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40E4"/>
    <w:rPr>
      <w:sz w:val="16"/>
      <w:szCs w:val="16"/>
      <w:lang w:val="sv-SE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SubtleReference">
    <w:name w:val="Subtle Reference"/>
    <w:basedOn w:val="DefaultParagraphFon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TableSubtle1">
    <w:name w:val="Table Subtle 1"/>
    <w:basedOn w:val="TableNorma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TableElegant">
    <w:name w:val="Table Elegant"/>
    <w:basedOn w:val="TableNorma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6B40E4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6B40E4"/>
    <w:rPr>
      <w:lang w:val="sv-SE"/>
    </w:rPr>
  </w:style>
  <w:style w:type="table" w:styleId="ColourfulList">
    <w:name w:val="Colorful List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urful1">
    <w:name w:val="Table Colorful 1"/>
    <w:basedOn w:val="TableNorma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urfulGrid">
    <w:name w:val="Colorful Grid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">
    <w:name w:val="Hashtag"/>
    <w:basedOn w:val="DefaultParagraphFon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40E4"/>
    <w:rPr>
      <w:i/>
      <w:iCs/>
      <w:lang w:val="sv-SE"/>
    </w:rPr>
  </w:style>
  <w:style w:type="character" w:styleId="HTMLAcronym">
    <w:name w:val="HTML Acronym"/>
    <w:basedOn w:val="DefaultParagraphFont"/>
    <w:uiPriority w:val="99"/>
    <w:semiHidden/>
    <w:unhideWhenUsed/>
    <w:rsid w:val="006B40E4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6B40E4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6B40E4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Code">
    <w:name w:val="HTML Code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NoSpacing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TOC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2">
    <w:name w:val="List Table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3">
    <w:name w:val="List Table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B40E4"/>
  </w:style>
  <w:style w:type="table" w:styleId="LightList">
    <w:name w:val="Light List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diumList1">
    <w:name w:val="Medium List 1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rsid w:val="006B40E4"/>
    <w:pPr>
      <w:ind w:left="1304"/>
    </w:pPr>
  </w:style>
  <w:style w:type="paragraph" w:styleId="ListNumber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PlainTable1">
    <w:name w:val="Plain Table 1"/>
    <w:basedOn w:val="TableNorma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TableProfessional">
    <w:name w:val="Table Professional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B40E4"/>
    <w:rPr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GridTable1Light">
    <w:name w:val="Grid Table 1 Light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3">
    <w:name w:val="Grid Table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rsid w:val="006B40E4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40E4"/>
    <w:rPr>
      <w:lang w:val="sv-SE"/>
    </w:rPr>
  </w:style>
  <w:style w:type="character" w:styleId="EndnoteReference">
    <w:name w:val="endnote reference"/>
    <w:basedOn w:val="DefaultParagraphFont"/>
    <w:uiPriority w:val="99"/>
    <w:semiHidden/>
    <w:unhideWhenUsed/>
    <w:rsid w:val="006B40E4"/>
    <w:rPr>
      <w:vertAlign w:val="superscript"/>
      <w:lang w:val="sv-S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40E4"/>
    <w:rPr>
      <w:sz w:val="20"/>
      <w:szCs w:val="20"/>
      <w:lang w:val="sv-SE"/>
    </w:rPr>
  </w:style>
  <w:style w:type="character" w:styleId="SmartHyperlink">
    <w:name w:val="Smart Hyperlink"/>
    <w:basedOn w:val="DefaultParagraphFon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DefaultParagraphFon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semiHidden/>
    <w:qFormat/>
    <w:rsid w:val="006B40E4"/>
    <w:rPr>
      <w:b/>
      <w:bCs/>
      <w:lang w:val="sv-SE"/>
    </w:rPr>
  </w:style>
  <w:style w:type="character" w:styleId="IntenseEmphasis">
    <w:name w:val="Intense Emphasis"/>
    <w:basedOn w:val="DefaultParagraphFon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IntenseReference">
    <w:name w:val="Intense Reference"/>
    <w:basedOn w:val="DefaultParagraphFon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B40E4"/>
    <w:rPr>
      <w:i/>
      <w:iCs/>
      <w:color w:val="4F0433" w:themeColor="accent1"/>
      <w:lang w:val="sv-SE"/>
    </w:rPr>
  </w:style>
  <w:style w:type="table" w:styleId="Table3Deffects1">
    <w:name w:val="Table 3D effects 1"/>
    <w:basedOn w:val="TableNorma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Heading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TableNorma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  <w:style w:type="paragraph" w:styleId="Revision">
    <w:name w:val="Revision"/>
    <w:hidden/>
    <w:uiPriority w:val="99"/>
    <w:semiHidden/>
    <w:rsid w:val="00A12955"/>
    <w:pPr>
      <w:spacing w:after="0" w:line="240" w:lineRule="auto"/>
    </w:pPr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yperlink" Target="https://www.av.se/globalassets/filer/publikationer/riktlinjer-for-foretagshalsovarden/riktlinjer-for-psykisk-halsa-pa-arbetsplatsen-version-2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www.av.se/globalassets/filer/publikationer/riktlinjer-for-foretagshalsovarden/riktlinjer-for-psykisk-halsa-pa-arbetsplatsen-version-2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v.se/globalassets/filer/publikationer/riktlinjer-for-foretagshalsovarden/riktlinjer-for-psykisk-halsa-pa-arbetsplatsen-version-2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av.se/arbetsmiljoarbete-och-inspektioner/publikationer/riktlinjer-for-foretagshalsovarden/riktlinjer-for-psykisk-halsa-pa-arbetsplatsen/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4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184</TotalTime>
  <Pages>3</Pages>
  <Words>552</Words>
  <Characters>2928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Rödlund</dc:creator>
  <cp:keywords/>
  <dc:description/>
  <cp:lastModifiedBy>Lydia Kwak</cp:lastModifiedBy>
  <cp:revision>2</cp:revision>
  <cp:lastPrinted>2026-08-10T12:04:00Z</cp:lastPrinted>
  <dcterms:created xsi:type="dcterms:W3CDTF">2026-09-10T10:28:00Z</dcterms:created>
  <dcterms:modified xsi:type="dcterms:W3CDTF">2026-09-10T10:28:00Z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